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41DD56" w14:textId="347CC71A" w:rsidR="00814FF4" w:rsidRDefault="006E005E" w:rsidP="00814FF4">
      <w:pPr>
        <w:rPr>
          <w:b/>
          <w:bCs/>
        </w:rPr>
      </w:pPr>
      <w:r>
        <w:rPr>
          <w:b/>
          <w:bCs/>
        </w:rPr>
        <w:t>Now What? – Week 2</w:t>
      </w:r>
    </w:p>
    <w:p w14:paraId="04D4D17C" w14:textId="77777777" w:rsidR="00814FF4" w:rsidRDefault="00814FF4" w:rsidP="00814FF4">
      <w:pPr>
        <w:rPr>
          <w:b/>
          <w:bCs/>
        </w:rPr>
      </w:pPr>
      <w:r>
        <w:rPr>
          <w:b/>
          <w:bCs/>
        </w:rPr>
        <w:t xml:space="preserve">Message Based Curriculum </w:t>
      </w:r>
    </w:p>
    <w:p w14:paraId="73754016" w14:textId="77777777" w:rsidR="00814FF4" w:rsidRDefault="00814FF4" w:rsidP="00814FF4">
      <w:pPr>
        <w:rPr>
          <w:b/>
          <w:bCs/>
        </w:rPr>
      </w:pPr>
    </w:p>
    <w:p w14:paraId="7428751D" w14:textId="77777777" w:rsidR="00814FF4" w:rsidRPr="00814FF4" w:rsidRDefault="00814FF4" w:rsidP="00814FF4">
      <w:pPr>
        <w:rPr>
          <w:b/>
          <w:bCs/>
        </w:rPr>
      </w:pPr>
      <w:r w:rsidRPr="00814FF4">
        <w:rPr>
          <w:b/>
          <w:bCs/>
        </w:rPr>
        <w:t>Opening</w:t>
      </w:r>
    </w:p>
    <w:p w14:paraId="0A9414C6" w14:textId="77777777" w:rsidR="006E005E" w:rsidRDefault="006E005E" w:rsidP="00814FF4">
      <w:pPr>
        <w:numPr>
          <w:ilvl w:val="0"/>
          <w:numId w:val="1"/>
        </w:numPr>
      </w:pPr>
      <w:r w:rsidRPr="006E005E">
        <w:rPr>
          <w:b/>
          <w:bCs/>
        </w:rPr>
        <w:t xml:space="preserve">Welcome </w:t>
      </w:r>
      <w:r>
        <w:t xml:space="preserve">your group, then </w:t>
      </w:r>
      <w:r w:rsidRPr="006E005E">
        <w:rPr>
          <w:b/>
          <w:bCs/>
        </w:rPr>
        <w:t>open in prayer</w:t>
      </w:r>
      <w:r>
        <w:t>. Invite the Holy Spirit to speak through Scripture and one another as you consider your identity and calling in Christ.</w:t>
      </w:r>
    </w:p>
    <w:p w14:paraId="5FC503C0" w14:textId="19534376" w:rsidR="00814FF4" w:rsidRPr="00814FF4" w:rsidRDefault="00814FF4" w:rsidP="00814FF4">
      <w:pPr>
        <w:numPr>
          <w:ilvl w:val="0"/>
          <w:numId w:val="1"/>
        </w:numPr>
      </w:pPr>
      <w:r w:rsidRPr="006E005E">
        <w:rPr>
          <w:b/>
          <w:bCs/>
        </w:rPr>
        <w:t>Introduce the theme:</w:t>
      </w:r>
      <w:r w:rsidRPr="00814FF4">
        <w:t xml:space="preserve"> </w:t>
      </w:r>
      <w:r w:rsidR="006E005E">
        <w:t xml:space="preserve">When Jesus rose from the dead, He didn’t just save us </w:t>
      </w:r>
      <w:r w:rsidR="006E005E">
        <w:rPr>
          <w:rStyle w:val="Emphasis"/>
        </w:rPr>
        <w:t>from</w:t>
      </w:r>
      <w:r w:rsidR="006E005E">
        <w:t xml:space="preserve"> something—He saved us </w:t>
      </w:r>
      <w:r w:rsidR="006E005E">
        <w:rPr>
          <w:rStyle w:val="Emphasis"/>
        </w:rPr>
        <w:t>for</w:t>
      </w:r>
      <w:r w:rsidR="006E005E">
        <w:t xml:space="preserve"> something. You are a new creation with a new mission: to live as Christ’s ambassador, sharing His message of reconciliation with a hurting world.</w:t>
      </w:r>
    </w:p>
    <w:p w14:paraId="242DD3E3" w14:textId="77777777" w:rsidR="00814FF4" w:rsidRPr="00814FF4" w:rsidRDefault="000F2B80" w:rsidP="00814FF4">
      <w:r>
        <w:rPr>
          <w:noProof/>
        </w:rPr>
        <w:pict w14:anchorId="170CF143">
          <v:rect id="_x0000_i1028" alt="" style="width:468pt;height:.05pt;mso-width-percent:0;mso-height-percent:0;mso-width-percent:0;mso-height-percent:0" o:hralign="center" o:hrstd="t" o:hr="t" fillcolor="#a0a0a0" stroked="f"/>
        </w:pict>
      </w:r>
    </w:p>
    <w:p w14:paraId="0D267DF7" w14:textId="77777777" w:rsidR="00814FF4" w:rsidRDefault="00814FF4" w:rsidP="00814FF4">
      <w:pPr>
        <w:rPr>
          <w:b/>
          <w:bCs/>
        </w:rPr>
      </w:pPr>
      <w:r w:rsidRPr="00814FF4">
        <w:rPr>
          <w:b/>
          <w:bCs/>
        </w:rPr>
        <w:t>Discussion Questions</w:t>
      </w:r>
    </w:p>
    <w:p w14:paraId="6516E050" w14:textId="55370700" w:rsidR="006E005E" w:rsidRPr="00814FF4" w:rsidRDefault="006E005E" w:rsidP="00814FF4">
      <w:pPr>
        <w:rPr>
          <w:b/>
          <w:bCs/>
        </w:rPr>
      </w:pPr>
      <w:r>
        <w:rPr>
          <w:b/>
          <w:bCs/>
        </w:rPr>
        <w:t>CONNECT</w:t>
      </w:r>
    </w:p>
    <w:p w14:paraId="1C66F000" w14:textId="3107C4C6" w:rsidR="006E005E" w:rsidRDefault="006E005E" w:rsidP="00814FF4">
      <w:pPr>
        <w:numPr>
          <w:ilvl w:val="0"/>
          <w:numId w:val="2"/>
        </w:numPr>
      </w:pPr>
      <w:r>
        <w:t xml:space="preserve">Do you remember a time when you had exciting news to share and couldn’t wait to tell someone? Tell us about it. </w:t>
      </w:r>
    </w:p>
    <w:p w14:paraId="4AE47EF8" w14:textId="1E43B0A1" w:rsidR="006E005E" w:rsidRDefault="006E005E" w:rsidP="00814FF4">
      <w:pPr>
        <w:numPr>
          <w:ilvl w:val="0"/>
          <w:numId w:val="2"/>
        </w:numPr>
      </w:pPr>
      <w:r>
        <w:t xml:space="preserve">Who first introduced you to Jesus or helped you understand the Gospel? What do you remember about their influence? </w:t>
      </w:r>
    </w:p>
    <w:p w14:paraId="704FB0BB" w14:textId="1EA2094A" w:rsidR="006E005E" w:rsidRDefault="006E005E" w:rsidP="006E005E">
      <w:pPr>
        <w:rPr>
          <w:b/>
          <w:bCs/>
        </w:rPr>
      </w:pPr>
      <w:r>
        <w:rPr>
          <w:b/>
          <w:bCs/>
        </w:rPr>
        <w:t>DISCOVER</w:t>
      </w:r>
    </w:p>
    <w:p w14:paraId="3E9344EB" w14:textId="0B26A04A" w:rsidR="006E005E" w:rsidRPr="006E005E" w:rsidRDefault="006E005E" w:rsidP="006E005E">
      <w:r>
        <w:rPr>
          <w:b/>
          <w:bCs/>
        </w:rPr>
        <w:t xml:space="preserve">READ 2 CORINTHIANS 5:17-21 </w:t>
      </w:r>
      <w:r>
        <w:t xml:space="preserve">and </w:t>
      </w:r>
      <w:r>
        <w:rPr>
          <w:b/>
          <w:bCs/>
        </w:rPr>
        <w:t xml:space="preserve">MATTHEW 28:16-20 </w:t>
      </w:r>
      <w:r>
        <w:t xml:space="preserve">aloud together. </w:t>
      </w:r>
    </w:p>
    <w:p w14:paraId="74261240" w14:textId="400BEC71" w:rsidR="00814FF4" w:rsidRPr="00814FF4" w:rsidRDefault="006E005E" w:rsidP="00814FF4">
      <w:pPr>
        <w:numPr>
          <w:ilvl w:val="0"/>
          <w:numId w:val="2"/>
        </w:numPr>
      </w:pPr>
      <w:r>
        <w:rPr>
          <w:b/>
          <w:bCs/>
        </w:rPr>
        <w:t>Bible Reflection</w:t>
      </w:r>
    </w:p>
    <w:p w14:paraId="05C90977" w14:textId="6EE1ED0D" w:rsidR="00814FF4" w:rsidRDefault="006E005E" w:rsidP="00814FF4">
      <w:pPr>
        <w:numPr>
          <w:ilvl w:val="1"/>
          <w:numId w:val="2"/>
        </w:numPr>
      </w:pPr>
      <w:r>
        <w:t xml:space="preserve">What stands out to you in these passages? </w:t>
      </w:r>
    </w:p>
    <w:p w14:paraId="54178997" w14:textId="4EF81159" w:rsidR="006E005E" w:rsidRPr="00814FF4" w:rsidRDefault="006E005E" w:rsidP="00814FF4">
      <w:pPr>
        <w:numPr>
          <w:ilvl w:val="1"/>
          <w:numId w:val="2"/>
        </w:numPr>
      </w:pPr>
      <w:r>
        <w:t xml:space="preserve">What does </w:t>
      </w:r>
      <w:proofErr w:type="gramStart"/>
      <w:r>
        <w:t>being</w:t>
      </w:r>
      <w:proofErr w:type="gramEnd"/>
      <w:r>
        <w:t xml:space="preserve"> an “ambassador for Christ” look like in everyday life? Do you know anyone who’s a good example of this? </w:t>
      </w:r>
    </w:p>
    <w:p w14:paraId="0C7CBDAD" w14:textId="6653E2AD" w:rsidR="00814FF4" w:rsidRPr="00814FF4" w:rsidRDefault="006E005E" w:rsidP="00814FF4">
      <w:pPr>
        <w:numPr>
          <w:ilvl w:val="0"/>
          <w:numId w:val="2"/>
        </w:numPr>
      </w:pPr>
      <w:r>
        <w:rPr>
          <w:b/>
          <w:bCs/>
        </w:rPr>
        <w:t>A New Creation</w:t>
      </w:r>
    </w:p>
    <w:p w14:paraId="2885461A" w14:textId="78CA6A06" w:rsidR="00814FF4" w:rsidRDefault="006E005E" w:rsidP="00814FF4">
      <w:pPr>
        <w:numPr>
          <w:ilvl w:val="1"/>
          <w:numId w:val="2"/>
        </w:numPr>
      </w:pPr>
      <w:r>
        <w:t xml:space="preserve">How would you explain what it means to be a “new creation” to someone unfamiliar with church? </w:t>
      </w:r>
    </w:p>
    <w:p w14:paraId="59594D5B" w14:textId="55166DF9" w:rsidR="006E005E" w:rsidRDefault="006E005E" w:rsidP="00814FF4">
      <w:pPr>
        <w:numPr>
          <w:ilvl w:val="1"/>
          <w:numId w:val="2"/>
        </w:numPr>
      </w:pPr>
      <w:r>
        <w:t xml:space="preserve">What’s different about the way you think, act, or love since you began following Jesus? </w:t>
      </w:r>
    </w:p>
    <w:p w14:paraId="20CCD353" w14:textId="08AD084A" w:rsidR="006E005E" w:rsidRPr="00814FF4" w:rsidRDefault="006E005E" w:rsidP="00814FF4">
      <w:pPr>
        <w:numPr>
          <w:ilvl w:val="1"/>
          <w:numId w:val="2"/>
        </w:numPr>
      </w:pPr>
      <w:r>
        <w:t xml:space="preserve">Have you ever tried to “just try harder to be better” rather than live from your new identity? </w:t>
      </w:r>
    </w:p>
    <w:p w14:paraId="1BDF2C63" w14:textId="3445F42E" w:rsidR="00814FF4" w:rsidRPr="00814FF4" w:rsidRDefault="006E005E" w:rsidP="00814FF4">
      <w:pPr>
        <w:numPr>
          <w:ilvl w:val="0"/>
          <w:numId w:val="2"/>
        </w:numPr>
      </w:pPr>
      <w:r>
        <w:rPr>
          <w:b/>
          <w:bCs/>
        </w:rPr>
        <w:t>Reconciliation</w:t>
      </w:r>
    </w:p>
    <w:p w14:paraId="07A80982" w14:textId="54A47102" w:rsidR="00814FF4" w:rsidRDefault="006E005E" w:rsidP="00814FF4">
      <w:pPr>
        <w:numPr>
          <w:ilvl w:val="1"/>
          <w:numId w:val="2"/>
        </w:numPr>
      </w:pPr>
      <w:r>
        <w:t xml:space="preserve">What does the term “ministry of reconciliation” mean? </w:t>
      </w:r>
    </w:p>
    <w:p w14:paraId="11A64A5B" w14:textId="2002BAAE" w:rsidR="006E005E" w:rsidRPr="00814FF4" w:rsidRDefault="006E005E" w:rsidP="00814FF4">
      <w:pPr>
        <w:numPr>
          <w:ilvl w:val="1"/>
          <w:numId w:val="2"/>
        </w:numPr>
      </w:pPr>
      <w:r>
        <w:t xml:space="preserve">Can you name someone in your life who needs to know they’re not too far gone from God? What would it look like to share that with them? </w:t>
      </w:r>
    </w:p>
    <w:p w14:paraId="54816397" w14:textId="09EF41C7" w:rsidR="00814FF4" w:rsidRPr="00814FF4" w:rsidRDefault="006E005E" w:rsidP="00814FF4">
      <w:pPr>
        <w:numPr>
          <w:ilvl w:val="0"/>
          <w:numId w:val="2"/>
        </w:numPr>
      </w:pPr>
      <w:r>
        <w:rPr>
          <w:b/>
          <w:bCs/>
        </w:rPr>
        <w:t>Obedience and Mission</w:t>
      </w:r>
    </w:p>
    <w:p w14:paraId="02D68DDF" w14:textId="0456ADE2" w:rsidR="00814FF4" w:rsidRDefault="006E005E" w:rsidP="00814FF4">
      <w:pPr>
        <w:numPr>
          <w:ilvl w:val="1"/>
          <w:numId w:val="2"/>
        </w:numPr>
      </w:pPr>
      <w:r>
        <w:t xml:space="preserve">What has kept you from sharing your faith in the past? </w:t>
      </w:r>
    </w:p>
    <w:p w14:paraId="5BB11494" w14:textId="619B7513" w:rsidR="006E005E" w:rsidRPr="00814FF4" w:rsidRDefault="006E005E" w:rsidP="00814FF4">
      <w:pPr>
        <w:numPr>
          <w:ilvl w:val="1"/>
          <w:numId w:val="2"/>
        </w:numPr>
      </w:pPr>
      <w:r>
        <w:t xml:space="preserve">What does it mean that Jesus is not just Savior but Lord? How does that apply to this topic? </w:t>
      </w:r>
    </w:p>
    <w:p w14:paraId="7C0D5AB5" w14:textId="77777777" w:rsidR="00814FF4" w:rsidRPr="00814FF4" w:rsidRDefault="000F2B80" w:rsidP="00814FF4">
      <w:r>
        <w:rPr>
          <w:noProof/>
        </w:rPr>
        <w:pict w14:anchorId="4950BD10">
          <v:rect id="_x0000_i1027" alt="" style="width:468pt;height:.05pt;mso-width-percent:0;mso-height-percent:0;mso-width-percent:0;mso-height-percent:0" o:hralign="center" o:hrstd="t" o:hr="t" fillcolor="#a0a0a0" stroked="f"/>
        </w:pict>
      </w:r>
    </w:p>
    <w:p w14:paraId="03D9FAC7" w14:textId="77777777" w:rsidR="006E005E" w:rsidRDefault="00814FF4" w:rsidP="00814FF4">
      <w:pPr>
        <w:rPr>
          <w:b/>
          <w:bCs/>
        </w:rPr>
      </w:pPr>
      <w:r w:rsidRPr="00814FF4">
        <w:rPr>
          <w:b/>
          <w:bCs/>
        </w:rPr>
        <w:t>Bible Reflection</w:t>
      </w:r>
    </w:p>
    <w:p w14:paraId="42B036A3" w14:textId="357913D1" w:rsidR="006E005E" w:rsidRDefault="006E005E" w:rsidP="006E005E">
      <w:pPr>
        <w:pStyle w:val="ListParagraph"/>
        <w:numPr>
          <w:ilvl w:val="0"/>
          <w:numId w:val="2"/>
        </w:numPr>
        <w:rPr>
          <w:b/>
          <w:bCs/>
        </w:rPr>
      </w:pPr>
      <w:r>
        <w:rPr>
          <w:b/>
          <w:bCs/>
        </w:rPr>
        <w:t xml:space="preserve">Ayren gave us three action steps: </w:t>
      </w:r>
    </w:p>
    <w:p w14:paraId="4058FCCB" w14:textId="79F25568" w:rsidR="00681507" w:rsidRDefault="006E005E" w:rsidP="00681507">
      <w:pPr>
        <w:pStyle w:val="ListParagraph"/>
        <w:numPr>
          <w:ilvl w:val="1"/>
          <w:numId w:val="2"/>
        </w:numPr>
        <w:rPr>
          <w:b/>
          <w:bCs/>
        </w:rPr>
      </w:pPr>
      <w:r>
        <w:rPr>
          <w:b/>
          <w:bCs/>
        </w:rPr>
        <w:t xml:space="preserve">READY – Prepare yourself (1 Peter 3:15) </w:t>
      </w:r>
    </w:p>
    <w:p w14:paraId="4400A701" w14:textId="4E73633F" w:rsidR="00681507" w:rsidRPr="00681507" w:rsidRDefault="00681507" w:rsidP="00681507">
      <w:pPr>
        <w:pStyle w:val="ListParagraph"/>
        <w:numPr>
          <w:ilvl w:val="2"/>
          <w:numId w:val="2"/>
        </w:numPr>
      </w:pPr>
      <w:r w:rsidRPr="00681507">
        <w:t xml:space="preserve">Are you prepared to give a reason for your hope? </w:t>
      </w:r>
    </w:p>
    <w:p w14:paraId="66663452" w14:textId="2AEDFFFF" w:rsidR="00681507" w:rsidRPr="00681507" w:rsidRDefault="00681507" w:rsidP="00681507">
      <w:pPr>
        <w:pStyle w:val="ListParagraph"/>
        <w:numPr>
          <w:ilvl w:val="2"/>
          <w:numId w:val="2"/>
        </w:numPr>
      </w:pPr>
      <w:r w:rsidRPr="00681507">
        <w:t xml:space="preserve">Do you know how to share your story clearly and confidently? </w:t>
      </w:r>
    </w:p>
    <w:p w14:paraId="1A0C4F92" w14:textId="07F82A73" w:rsidR="006E005E" w:rsidRDefault="006E005E" w:rsidP="006E005E">
      <w:pPr>
        <w:pStyle w:val="ListParagraph"/>
        <w:numPr>
          <w:ilvl w:val="1"/>
          <w:numId w:val="2"/>
        </w:numPr>
        <w:rPr>
          <w:b/>
          <w:bCs/>
        </w:rPr>
      </w:pPr>
      <w:r>
        <w:rPr>
          <w:b/>
          <w:bCs/>
        </w:rPr>
        <w:lastRenderedPageBreak/>
        <w:t>AIM – Pray for Opportunities (Colossians 4:2-6)</w:t>
      </w:r>
    </w:p>
    <w:p w14:paraId="4FECCC8F" w14:textId="7C857FD3" w:rsidR="00681507" w:rsidRPr="00681507" w:rsidRDefault="00681507" w:rsidP="00681507">
      <w:pPr>
        <w:pStyle w:val="ListParagraph"/>
        <w:numPr>
          <w:ilvl w:val="2"/>
          <w:numId w:val="2"/>
        </w:numPr>
        <w:rPr>
          <w:b/>
          <w:bCs/>
        </w:rPr>
      </w:pPr>
      <w:r>
        <w:t xml:space="preserve">Are you aware of those around you who need to hear the Gospel? </w:t>
      </w:r>
    </w:p>
    <w:p w14:paraId="4941D0B6" w14:textId="0BCF9677" w:rsidR="00681507" w:rsidRPr="00681507" w:rsidRDefault="00681507" w:rsidP="00681507">
      <w:pPr>
        <w:pStyle w:val="ListParagraph"/>
        <w:numPr>
          <w:ilvl w:val="2"/>
          <w:numId w:val="2"/>
        </w:numPr>
        <w:rPr>
          <w:b/>
          <w:bCs/>
        </w:rPr>
      </w:pPr>
      <w:r>
        <w:t xml:space="preserve">Do you have a heart for the lost that desires to see them reconciled to God? </w:t>
      </w:r>
    </w:p>
    <w:p w14:paraId="201748E8" w14:textId="0BF93AA7" w:rsidR="00681507" w:rsidRDefault="006E005E" w:rsidP="00681507">
      <w:pPr>
        <w:pStyle w:val="ListParagraph"/>
        <w:numPr>
          <w:ilvl w:val="1"/>
          <w:numId w:val="2"/>
        </w:numPr>
        <w:rPr>
          <w:b/>
          <w:bCs/>
        </w:rPr>
      </w:pPr>
      <w:r>
        <w:rPr>
          <w:b/>
          <w:bCs/>
        </w:rPr>
        <w:t xml:space="preserve">FIRE – Rely on the Holy Spirit (1 Corinthians 2:12-14) </w:t>
      </w:r>
    </w:p>
    <w:p w14:paraId="6D63F3DB" w14:textId="15F54D65" w:rsidR="00681507" w:rsidRPr="00681507" w:rsidRDefault="00681507" w:rsidP="00681507">
      <w:pPr>
        <w:pStyle w:val="ListParagraph"/>
        <w:numPr>
          <w:ilvl w:val="2"/>
          <w:numId w:val="2"/>
        </w:numPr>
        <w:rPr>
          <w:b/>
          <w:bCs/>
        </w:rPr>
      </w:pPr>
      <w:r>
        <w:t xml:space="preserve">What would change in your confidence if you truly believed the Spirit would give you the words? </w:t>
      </w:r>
    </w:p>
    <w:p w14:paraId="627FFE1B" w14:textId="345E0517" w:rsidR="00681507" w:rsidRPr="00681507" w:rsidRDefault="00681507" w:rsidP="00681507">
      <w:pPr>
        <w:pStyle w:val="ListParagraph"/>
        <w:numPr>
          <w:ilvl w:val="2"/>
          <w:numId w:val="2"/>
        </w:numPr>
        <w:rPr>
          <w:b/>
          <w:bCs/>
        </w:rPr>
      </w:pPr>
      <w:r>
        <w:t xml:space="preserve">How might fear of rejection be reframed by trusting in the Spirit’s power? </w:t>
      </w:r>
    </w:p>
    <w:p w14:paraId="0701300E" w14:textId="7AED7CCF" w:rsidR="00814FF4" w:rsidRPr="006E005E" w:rsidRDefault="000F2B80" w:rsidP="00814FF4">
      <w:pPr>
        <w:rPr>
          <w:b/>
          <w:bCs/>
        </w:rPr>
      </w:pPr>
      <w:r>
        <w:rPr>
          <w:noProof/>
        </w:rPr>
        <w:pict w14:anchorId="6161A710">
          <v:rect id="_x0000_i1026" alt="" style="width:468pt;height:.05pt;mso-width-percent:0;mso-height-percent:0;mso-width-percent:0;mso-height-percent:0" o:hralign="center" o:hrstd="t" o:hr="t" fillcolor="#a0a0a0" stroked="f"/>
        </w:pict>
      </w:r>
    </w:p>
    <w:p w14:paraId="539D2AF4" w14:textId="77777777" w:rsidR="00814FF4" w:rsidRPr="00814FF4" w:rsidRDefault="00814FF4" w:rsidP="00814FF4">
      <w:pPr>
        <w:rPr>
          <w:b/>
          <w:bCs/>
        </w:rPr>
      </w:pPr>
      <w:r w:rsidRPr="00814FF4">
        <w:rPr>
          <w:b/>
          <w:bCs/>
        </w:rPr>
        <w:t>Prayer Time</w:t>
      </w:r>
    </w:p>
    <w:p w14:paraId="4F85B060" w14:textId="77777777" w:rsidR="00814FF4" w:rsidRPr="00814FF4" w:rsidRDefault="00814FF4" w:rsidP="00814FF4">
      <w:pPr>
        <w:numPr>
          <w:ilvl w:val="0"/>
          <w:numId w:val="4"/>
        </w:numPr>
      </w:pPr>
      <w:r>
        <w:t>Either b</w:t>
      </w:r>
      <w:r w:rsidRPr="00814FF4">
        <w:t xml:space="preserve">reak into pairs or smaller groups </w:t>
      </w:r>
      <w:r>
        <w:t xml:space="preserve">or as a group share and </w:t>
      </w:r>
      <w:r w:rsidRPr="00814FF4">
        <w:t>pray for one another.</w:t>
      </w:r>
    </w:p>
    <w:p w14:paraId="56CC35A1" w14:textId="2478C7B7" w:rsidR="00814FF4" w:rsidRPr="00814FF4" w:rsidRDefault="00814FF4" w:rsidP="00814FF4">
      <w:pPr>
        <w:numPr>
          <w:ilvl w:val="1"/>
          <w:numId w:val="4"/>
        </w:numPr>
      </w:pPr>
      <w:r w:rsidRPr="00814FF4">
        <w:rPr>
          <w:b/>
          <w:bCs/>
        </w:rPr>
        <w:t xml:space="preserve">Pray for </w:t>
      </w:r>
      <w:r w:rsidR="00681507">
        <w:rPr>
          <w:b/>
          <w:bCs/>
        </w:rPr>
        <w:t>Courage</w:t>
      </w:r>
      <w:r w:rsidRPr="00814FF4">
        <w:t xml:space="preserve">: </w:t>
      </w:r>
      <w:r w:rsidR="00681507">
        <w:t xml:space="preserve">to live as Christ’s ambassadors. </w:t>
      </w:r>
    </w:p>
    <w:p w14:paraId="73324AC2" w14:textId="27919AA9" w:rsidR="00814FF4" w:rsidRPr="00814FF4" w:rsidRDefault="00814FF4" w:rsidP="00814FF4">
      <w:pPr>
        <w:numPr>
          <w:ilvl w:val="1"/>
          <w:numId w:val="4"/>
        </w:numPr>
      </w:pPr>
      <w:r w:rsidRPr="00814FF4">
        <w:rPr>
          <w:b/>
          <w:bCs/>
        </w:rPr>
        <w:t xml:space="preserve">Pray for </w:t>
      </w:r>
      <w:r w:rsidR="00681507">
        <w:rPr>
          <w:b/>
          <w:bCs/>
        </w:rPr>
        <w:t>our Hearts</w:t>
      </w:r>
      <w:r w:rsidRPr="00814FF4">
        <w:t xml:space="preserve">: </w:t>
      </w:r>
      <w:r w:rsidR="00681507">
        <w:t>To be broken for the lost</w:t>
      </w:r>
    </w:p>
    <w:p w14:paraId="6B6AFC8B" w14:textId="5EECABA4" w:rsidR="00814FF4" w:rsidRPr="00814FF4" w:rsidRDefault="00814FF4" w:rsidP="00814FF4">
      <w:pPr>
        <w:numPr>
          <w:ilvl w:val="1"/>
          <w:numId w:val="4"/>
        </w:numPr>
      </w:pPr>
      <w:r w:rsidRPr="00814FF4">
        <w:rPr>
          <w:b/>
          <w:bCs/>
        </w:rPr>
        <w:t>Pray for B</w:t>
      </w:r>
      <w:r w:rsidR="00681507">
        <w:rPr>
          <w:b/>
          <w:bCs/>
        </w:rPr>
        <w:t>oldness and Clarity</w:t>
      </w:r>
      <w:r w:rsidRPr="00814FF4">
        <w:t xml:space="preserve">: </w:t>
      </w:r>
      <w:r w:rsidR="00681507">
        <w:t>for those unsure of how to share their story.</w:t>
      </w:r>
    </w:p>
    <w:p w14:paraId="02675B4F" w14:textId="77777777" w:rsidR="00814FF4" w:rsidRPr="00814FF4" w:rsidRDefault="000F2B80" w:rsidP="00814FF4">
      <w:r>
        <w:rPr>
          <w:noProof/>
        </w:rPr>
        <w:pict w14:anchorId="5D4DF451">
          <v:rect id="_x0000_i1025" alt="" style="width:468pt;height:.05pt;mso-width-percent:0;mso-height-percent:0;mso-width-percent:0;mso-height-percent:0" o:hralign="center" o:hrstd="t" o:hr="t" fillcolor="#a0a0a0" stroked="f"/>
        </w:pict>
      </w:r>
    </w:p>
    <w:p w14:paraId="52268E16" w14:textId="77777777" w:rsidR="00814FF4" w:rsidRPr="00814FF4" w:rsidRDefault="00814FF4" w:rsidP="00814FF4">
      <w:pPr>
        <w:rPr>
          <w:b/>
          <w:bCs/>
        </w:rPr>
      </w:pPr>
      <w:r w:rsidRPr="00814FF4">
        <w:rPr>
          <w:b/>
          <w:bCs/>
        </w:rPr>
        <w:t>Closing</w:t>
      </w:r>
    </w:p>
    <w:p w14:paraId="47933ED4" w14:textId="77777777" w:rsidR="00681507" w:rsidRPr="00681507" w:rsidRDefault="00681507" w:rsidP="00681507">
      <w:pPr>
        <w:pStyle w:val="ListParagraph"/>
        <w:numPr>
          <w:ilvl w:val="0"/>
          <w:numId w:val="7"/>
        </w:numPr>
      </w:pPr>
      <w:r w:rsidRPr="00681507">
        <w:t>Wrap up with this final encouragement:</w:t>
      </w:r>
    </w:p>
    <w:p w14:paraId="76DE2DEC" w14:textId="77777777" w:rsidR="00681507" w:rsidRPr="00681507" w:rsidRDefault="00681507" w:rsidP="00681507">
      <w:pPr>
        <w:ind w:left="720"/>
      </w:pPr>
      <w:r w:rsidRPr="00681507">
        <w:t>“You don’t have to be eloquent. You just have to say yes. You are not alone—the Holy Spirit goes with you. And everywhere you go can become an embassy for the Kingdom of Heaven.”</w:t>
      </w:r>
    </w:p>
    <w:p w14:paraId="6390E186" w14:textId="77777777" w:rsidR="00681507" w:rsidRDefault="00681507" w:rsidP="00681507"/>
    <w:p w14:paraId="10047BC5" w14:textId="3C7454FE" w:rsidR="00DC7B88" w:rsidRDefault="00681507">
      <w:r w:rsidRPr="00681507">
        <w:t>Encourage everyone to re</w:t>
      </w:r>
      <w:r>
        <w:t>re</w:t>
      </w:r>
      <w:r w:rsidRPr="00681507">
        <w:t xml:space="preserve">ad 2 Corinthians 5 this week and </w:t>
      </w:r>
      <w:r>
        <w:t xml:space="preserve">practice telling their story. </w:t>
      </w:r>
    </w:p>
    <w:sectPr w:rsidR="00DC7B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52749F"/>
    <w:multiLevelType w:val="multilevel"/>
    <w:tmpl w:val="A6DCF4A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F436BBE"/>
    <w:multiLevelType w:val="multilevel"/>
    <w:tmpl w:val="4BD6DE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30A4DE5"/>
    <w:multiLevelType w:val="hybridMultilevel"/>
    <w:tmpl w:val="7ABE29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F9329ED"/>
    <w:multiLevelType w:val="multilevel"/>
    <w:tmpl w:val="6BF04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FB077B7"/>
    <w:multiLevelType w:val="multilevel"/>
    <w:tmpl w:val="DE2263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B1D170B"/>
    <w:multiLevelType w:val="multilevel"/>
    <w:tmpl w:val="7BB2D6B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973156E"/>
    <w:multiLevelType w:val="hybridMultilevel"/>
    <w:tmpl w:val="A8F0B2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3179845">
    <w:abstractNumId w:val="1"/>
  </w:num>
  <w:num w:numId="2" w16cid:durableId="347365964">
    <w:abstractNumId w:val="0"/>
  </w:num>
  <w:num w:numId="3" w16cid:durableId="1097944578">
    <w:abstractNumId w:val="4"/>
  </w:num>
  <w:num w:numId="4" w16cid:durableId="1574126164">
    <w:abstractNumId w:val="5"/>
  </w:num>
  <w:num w:numId="5" w16cid:durableId="465392594">
    <w:abstractNumId w:val="3"/>
  </w:num>
  <w:num w:numId="6" w16cid:durableId="2031443938">
    <w:abstractNumId w:val="2"/>
  </w:num>
  <w:num w:numId="7" w16cid:durableId="39802235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05E"/>
    <w:rsid w:val="000F2B80"/>
    <w:rsid w:val="00204FE7"/>
    <w:rsid w:val="00206BED"/>
    <w:rsid w:val="00225211"/>
    <w:rsid w:val="00233C8F"/>
    <w:rsid w:val="003371AF"/>
    <w:rsid w:val="003A6185"/>
    <w:rsid w:val="0065617C"/>
    <w:rsid w:val="00681507"/>
    <w:rsid w:val="006E005E"/>
    <w:rsid w:val="007E63DF"/>
    <w:rsid w:val="00814FF4"/>
    <w:rsid w:val="008972A3"/>
    <w:rsid w:val="00932D73"/>
    <w:rsid w:val="00BA1006"/>
    <w:rsid w:val="00BA5ECE"/>
    <w:rsid w:val="00CD56F2"/>
    <w:rsid w:val="00DC7B88"/>
    <w:rsid w:val="00FC0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64AC1B"/>
  <w15:chartTrackingRefBased/>
  <w15:docId w15:val="{1BAB4603-35A2-A24E-8721-ABC845FEB5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14FF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14FF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14FF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14FF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14FF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14FF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14FF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14FF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14FF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14FF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14FF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14FF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14FF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14FF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14FF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14FF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14FF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14FF4"/>
    <w:rPr>
      <w:rFonts w:eastAsiaTheme="majorEastAsia" w:cstheme="majorBidi"/>
      <w:color w:val="272727" w:themeColor="text1" w:themeTint="D8"/>
    </w:rPr>
  </w:style>
  <w:style w:type="paragraph" w:styleId="Title">
    <w:name w:val="Title"/>
    <w:basedOn w:val="Normal"/>
    <w:next w:val="Normal"/>
    <w:link w:val="TitleChar"/>
    <w:uiPriority w:val="10"/>
    <w:qFormat/>
    <w:rsid w:val="00814FF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14FF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14FF4"/>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14FF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14FF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14FF4"/>
    <w:rPr>
      <w:i/>
      <w:iCs/>
      <w:color w:val="404040" w:themeColor="text1" w:themeTint="BF"/>
    </w:rPr>
  </w:style>
  <w:style w:type="paragraph" w:styleId="ListParagraph">
    <w:name w:val="List Paragraph"/>
    <w:basedOn w:val="Normal"/>
    <w:uiPriority w:val="34"/>
    <w:qFormat/>
    <w:rsid w:val="00814FF4"/>
    <w:pPr>
      <w:ind w:left="720"/>
      <w:contextualSpacing/>
    </w:pPr>
  </w:style>
  <w:style w:type="character" w:styleId="IntenseEmphasis">
    <w:name w:val="Intense Emphasis"/>
    <w:basedOn w:val="DefaultParagraphFont"/>
    <w:uiPriority w:val="21"/>
    <w:qFormat/>
    <w:rsid w:val="00814FF4"/>
    <w:rPr>
      <w:i/>
      <w:iCs/>
      <w:color w:val="0F4761" w:themeColor="accent1" w:themeShade="BF"/>
    </w:rPr>
  </w:style>
  <w:style w:type="paragraph" w:styleId="IntenseQuote">
    <w:name w:val="Intense Quote"/>
    <w:basedOn w:val="Normal"/>
    <w:next w:val="Normal"/>
    <w:link w:val="IntenseQuoteChar"/>
    <w:uiPriority w:val="30"/>
    <w:qFormat/>
    <w:rsid w:val="00814FF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14FF4"/>
    <w:rPr>
      <w:i/>
      <w:iCs/>
      <w:color w:val="0F4761" w:themeColor="accent1" w:themeShade="BF"/>
    </w:rPr>
  </w:style>
  <w:style w:type="character" w:styleId="IntenseReference">
    <w:name w:val="Intense Reference"/>
    <w:basedOn w:val="DefaultParagraphFont"/>
    <w:uiPriority w:val="32"/>
    <w:qFormat/>
    <w:rsid w:val="00814FF4"/>
    <w:rPr>
      <w:b/>
      <w:bCs/>
      <w:smallCaps/>
      <w:color w:val="0F4761" w:themeColor="accent1" w:themeShade="BF"/>
      <w:spacing w:val="5"/>
    </w:rPr>
  </w:style>
  <w:style w:type="character" w:styleId="Emphasis">
    <w:name w:val="Emphasis"/>
    <w:basedOn w:val="DefaultParagraphFont"/>
    <w:uiPriority w:val="20"/>
    <w:qFormat/>
    <w:rsid w:val="006E005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0876293">
      <w:bodyDiv w:val="1"/>
      <w:marLeft w:val="0"/>
      <w:marRight w:val="0"/>
      <w:marTop w:val="0"/>
      <w:marBottom w:val="0"/>
      <w:divBdr>
        <w:top w:val="none" w:sz="0" w:space="0" w:color="auto"/>
        <w:left w:val="none" w:sz="0" w:space="0" w:color="auto"/>
        <w:bottom w:val="none" w:sz="0" w:space="0" w:color="auto"/>
        <w:right w:val="none" w:sz="0" w:space="0" w:color="auto"/>
      </w:divBdr>
      <w:divsChild>
        <w:div w:id="624879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74748133">
      <w:bodyDiv w:val="1"/>
      <w:marLeft w:val="0"/>
      <w:marRight w:val="0"/>
      <w:marTop w:val="0"/>
      <w:marBottom w:val="0"/>
      <w:divBdr>
        <w:top w:val="none" w:sz="0" w:space="0" w:color="auto"/>
        <w:left w:val="none" w:sz="0" w:space="0" w:color="auto"/>
        <w:bottom w:val="none" w:sz="0" w:space="0" w:color="auto"/>
        <w:right w:val="none" w:sz="0" w:space="0" w:color="auto"/>
      </w:divBdr>
      <w:divsChild>
        <w:div w:id="939430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24393060">
      <w:bodyDiv w:val="1"/>
      <w:marLeft w:val="0"/>
      <w:marRight w:val="0"/>
      <w:marTop w:val="0"/>
      <w:marBottom w:val="0"/>
      <w:divBdr>
        <w:top w:val="none" w:sz="0" w:space="0" w:color="auto"/>
        <w:left w:val="none" w:sz="0" w:space="0" w:color="auto"/>
        <w:bottom w:val="none" w:sz="0" w:space="0" w:color="auto"/>
        <w:right w:val="none" w:sz="0" w:space="0" w:color="auto"/>
      </w:divBdr>
      <w:divsChild>
        <w:div w:id="457381848">
          <w:marLeft w:val="0"/>
          <w:marRight w:val="0"/>
          <w:marTop w:val="0"/>
          <w:marBottom w:val="0"/>
          <w:divBdr>
            <w:top w:val="none" w:sz="0" w:space="0" w:color="auto"/>
            <w:left w:val="none" w:sz="0" w:space="0" w:color="auto"/>
            <w:bottom w:val="none" w:sz="0" w:space="0" w:color="auto"/>
            <w:right w:val="none" w:sz="0" w:space="0" w:color="auto"/>
          </w:divBdr>
          <w:divsChild>
            <w:div w:id="59984248">
              <w:marLeft w:val="0"/>
              <w:marRight w:val="0"/>
              <w:marTop w:val="0"/>
              <w:marBottom w:val="0"/>
              <w:divBdr>
                <w:top w:val="none" w:sz="0" w:space="0" w:color="auto"/>
                <w:left w:val="none" w:sz="0" w:space="0" w:color="auto"/>
                <w:bottom w:val="none" w:sz="0" w:space="0" w:color="auto"/>
                <w:right w:val="none" w:sz="0" w:space="0" w:color="auto"/>
              </w:divBdr>
              <w:divsChild>
                <w:div w:id="1834835791">
                  <w:marLeft w:val="0"/>
                  <w:marRight w:val="0"/>
                  <w:marTop w:val="0"/>
                  <w:marBottom w:val="0"/>
                  <w:divBdr>
                    <w:top w:val="none" w:sz="0" w:space="0" w:color="auto"/>
                    <w:left w:val="none" w:sz="0" w:space="0" w:color="auto"/>
                    <w:bottom w:val="none" w:sz="0" w:space="0" w:color="auto"/>
                    <w:right w:val="none" w:sz="0" w:space="0" w:color="auto"/>
                  </w:divBdr>
                  <w:divsChild>
                    <w:div w:id="1549951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7267680">
      <w:bodyDiv w:val="1"/>
      <w:marLeft w:val="0"/>
      <w:marRight w:val="0"/>
      <w:marTop w:val="0"/>
      <w:marBottom w:val="0"/>
      <w:divBdr>
        <w:top w:val="none" w:sz="0" w:space="0" w:color="auto"/>
        <w:left w:val="none" w:sz="0" w:space="0" w:color="auto"/>
        <w:bottom w:val="none" w:sz="0" w:space="0" w:color="auto"/>
        <w:right w:val="none" w:sz="0" w:space="0" w:color="auto"/>
      </w:divBdr>
    </w:div>
    <w:div w:id="2009597947">
      <w:bodyDiv w:val="1"/>
      <w:marLeft w:val="0"/>
      <w:marRight w:val="0"/>
      <w:marTop w:val="0"/>
      <w:marBottom w:val="0"/>
      <w:divBdr>
        <w:top w:val="none" w:sz="0" w:space="0" w:color="auto"/>
        <w:left w:val="none" w:sz="0" w:space="0" w:color="auto"/>
        <w:bottom w:val="none" w:sz="0" w:space="0" w:color="auto"/>
        <w:right w:val="none" w:sz="0" w:space="0" w:color="auto"/>
      </w:divBdr>
      <w:divsChild>
        <w:div w:id="797407093">
          <w:marLeft w:val="0"/>
          <w:marRight w:val="0"/>
          <w:marTop w:val="0"/>
          <w:marBottom w:val="0"/>
          <w:divBdr>
            <w:top w:val="none" w:sz="0" w:space="0" w:color="auto"/>
            <w:left w:val="none" w:sz="0" w:space="0" w:color="auto"/>
            <w:bottom w:val="none" w:sz="0" w:space="0" w:color="auto"/>
            <w:right w:val="none" w:sz="0" w:space="0" w:color="auto"/>
          </w:divBdr>
          <w:divsChild>
            <w:div w:id="669060108">
              <w:marLeft w:val="0"/>
              <w:marRight w:val="0"/>
              <w:marTop w:val="0"/>
              <w:marBottom w:val="0"/>
              <w:divBdr>
                <w:top w:val="none" w:sz="0" w:space="0" w:color="auto"/>
                <w:left w:val="none" w:sz="0" w:space="0" w:color="auto"/>
                <w:bottom w:val="none" w:sz="0" w:space="0" w:color="auto"/>
                <w:right w:val="none" w:sz="0" w:space="0" w:color="auto"/>
              </w:divBdr>
              <w:divsChild>
                <w:div w:id="1455518379">
                  <w:marLeft w:val="0"/>
                  <w:marRight w:val="0"/>
                  <w:marTop w:val="0"/>
                  <w:marBottom w:val="0"/>
                  <w:divBdr>
                    <w:top w:val="none" w:sz="0" w:space="0" w:color="auto"/>
                    <w:left w:val="none" w:sz="0" w:space="0" w:color="auto"/>
                    <w:bottom w:val="none" w:sz="0" w:space="0" w:color="auto"/>
                    <w:right w:val="none" w:sz="0" w:space="0" w:color="auto"/>
                  </w:divBdr>
                  <w:divsChild>
                    <w:div w:id="1585844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ayren/Library/Group%20Containers/UBF8T346G9.Office/User%20Content.localized/Templates.localized/Message%20Based%20Curriculum.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Message Based Curriculum.dotx</Template>
  <TotalTime>17</TotalTime>
  <Pages>2</Pages>
  <Words>429</Words>
  <Characters>2449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Clay Burgess</cp:lastModifiedBy>
  <cp:revision>2</cp:revision>
  <dcterms:created xsi:type="dcterms:W3CDTF">2025-04-30T16:21:00Z</dcterms:created>
  <dcterms:modified xsi:type="dcterms:W3CDTF">2025-04-30T17:48:00Z</dcterms:modified>
</cp:coreProperties>
</file>