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36058" w14:textId="77777777" w:rsidR="006960A7" w:rsidRDefault="006960A7" w:rsidP="00814FF4">
      <w:pPr>
        <w:rPr>
          <w:b/>
          <w:bCs/>
        </w:rPr>
      </w:pPr>
      <w:r>
        <w:rPr>
          <w:b/>
          <w:bCs/>
          <w:noProof/>
        </w:rPr>
        <w:drawing>
          <wp:inline distT="0" distB="0" distL="0" distR="0" wp14:anchorId="65E7D7FF" wp14:editId="5985D6B6">
            <wp:extent cx="6458371" cy="1692518"/>
            <wp:effectExtent l="0" t="0" r="0" b="0"/>
            <wp:docPr id="180265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55516" name="Picture 1"/>
                    <pic:cNvPicPr/>
                  </pic:nvPicPr>
                  <pic:blipFill rotWithShape="1">
                    <a:blip r:embed="rId5" cstate="print">
                      <a:extLst>
                        <a:ext uri="{28A0092B-C50C-407E-A947-70E740481C1C}">
                          <a14:useLocalDpi xmlns:a14="http://schemas.microsoft.com/office/drawing/2010/main" val="0"/>
                        </a:ext>
                      </a:extLst>
                    </a:blip>
                    <a:srcRect t="32369" b="21087"/>
                    <a:stretch>
                      <a:fillRect/>
                    </a:stretch>
                  </pic:blipFill>
                  <pic:spPr bwMode="auto">
                    <a:xfrm>
                      <a:off x="0" y="0"/>
                      <a:ext cx="6518859" cy="1708370"/>
                    </a:xfrm>
                    <a:prstGeom prst="rect">
                      <a:avLst/>
                    </a:prstGeom>
                    <a:ln>
                      <a:noFill/>
                    </a:ln>
                    <a:extLst>
                      <a:ext uri="{53640926-AAD7-44D8-BBD7-CCE9431645EC}">
                        <a14:shadowObscured xmlns:a14="http://schemas.microsoft.com/office/drawing/2010/main"/>
                      </a:ext>
                    </a:extLst>
                  </pic:spPr>
                </pic:pic>
              </a:graphicData>
            </a:graphic>
          </wp:inline>
        </w:drawing>
      </w:r>
    </w:p>
    <w:p w14:paraId="3263F858" w14:textId="77777777" w:rsidR="006960A7" w:rsidRDefault="006960A7" w:rsidP="00814FF4">
      <w:pPr>
        <w:rPr>
          <w:b/>
          <w:bCs/>
        </w:rPr>
      </w:pPr>
    </w:p>
    <w:p w14:paraId="403B22DB" w14:textId="74892A34" w:rsidR="00814FF4" w:rsidRDefault="00814FF4" w:rsidP="00814FF4">
      <w:pPr>
        <w:rPr>
          <w:b/>
          <w:bCs/>
        </w:rPr>
      </w:pPr>
      <w:r>
        <w:rPr>
          <w:b/>
          <w:bCs/>
        </w:rPr>
        <w:t xml:space="preserve">Week </w:t>
      </w:r>
      <w:r w:rsidR="00BF5C32">
        <w:rPr>
          <w:b/>
          <w:bCs/>
        </w:rPr>
        <w:t>4</w:t>
      </w:r>
      <w:r w:rsidR="006960A7">
        <w:rPr>
          <w:b/>
          <w:bCs/>
        </w:rPr>
        <w:t xml:space="preserve"> </w:t>
      </w:r>
      <w:r>
        <w:rPr>
          <w:b/>
          <w:bCs/>
        </w:rPr>
        <w:t>Message</w:t>
      </w:r>
      <w:r w:rsidR="00CE67F4">
        <w:rPr>
          <w:b/>
          <w:bCs/>
        </w:rPr>
        <w:t>-</w:t>
      </w:r>
      <w:r>
        <w:rPr>
          <w:b/>
          <w:bCs/>
        </w:rPr>
        <w:t xml:space="preserve">Based Curriculum </w:t>
      </w:r>
    </w:p>
    <w:p w14:paraId="37B51210" w14:textId="41E3D4C9" w:rsidR="00814FF4" w:rsidRPr="00983BF6" w:rsidRDefault="00763C3C" w:rsidP="00814FF4">
      <w:r>
        <w:rPr>
          <w:b/>
          <w:bCs/>
        </w:rPr>
        <w:t xml:space="preserve">Text: </w:t>
      </w:r>
      <w:r>
        <w:t xml:space="preserve">1 John </w:t>
      </w:r>
      <w:r w:rsidR="00821686">
        <w:t>2:</w:t>
      </w:r>
      <w:r w:rsidR="00BF5C32">
        <w:t>28</w:t>
      </w:r>
      <w:r w:rsidR="00821686">
        <w:t>-</w:t>
      </w:r>
      <w:r w:rsidR="00BF5C32">
        <w:t xml:space="preserve">3:10 </w:t>
      </w:r>
      <w:r w:rsidR="00983BF6">
        <w:t xml:space="preserve"> </w:t>
      </w:r>
    </w:p>
    <w:p w14:paraId="3882B5DF" w14:textId="77777777" w:rsidR="00814FF4" w:rsidRPr="00814FF4" w:rsidRDefault="00814FF4" w:rsidP="00814FF4">
      <w:pPr>
        <w:rPr>
          <w:b/>
          <w:bCs/>
        </w:rPr>
      </w:pPr>
      <w:r w:rsidRPr="00814FF4">
        <w:rPr>
          <w:b/>
          <w:bCs/>
        </w:rPr>
        <w:t>Opening</w:t>
      </w:r>
    </w:p>
    <w:p w14:paraId="0987FF7C" w14:textId="77777777" w:rsidR="00814FF4" w:rsidRPr="00814FF4" w:rsidRDefault="00814FF4" w:rsidP="00814FF4">
      <w:pPr>
        <w:numPr>
          <w:ilvl w:val="0"/>
          <w:numId w:val="1"/>
        </w:numPr>
      </w:pPr>
      <w:r w:rsidRPr="00814FF4">
        <w:t xml:space="preserve">Begin with a </w:t>
      </w:r>
      <w:r w:rsidRPr="00821686">
        <w:rPr>
          <w:b/>
          <w:bCs/>
        </w:rPr>
        <w:t>brief welcome and prayer</w:t>
      </w:r>
      <w:r w:rsidRPr="00814FF4">
        <w:t xml:space="preserve"> to set the tone for the group time.</w:t>
      </w:r>
    </w:p>
    <w:p w14:paraId="4160F8DC" w14:textId="20598394" w:rsidR="00814FF4" w:rsidRDefault="00814FF4" w:rsidP="00BF5C32">
      <w:pPr>
        <w:pStyle w:val="ListParagraph"/>
        <w:numPr>
          <w:ilvl w:val="0"/>
          <w:numId w:val="1"/>
        </w:numPr>
      </w:pPr>
      <w:r w:rsidRPr="00BF5C32">
        <w:rPr>
          <w:b/>
          <w:bCs/>
        </w:rPr>
        <w:t>Introduce the theme</w:t>
      </w:r>
      <w:r w:rsidRPr="00814FF4">
        <w:t xml:space="preserve">: </w:t>
      </w:r>
      <w:r w:rsidR="00BF5C32" w:rsidRPr="00BF5C32">
        <w:t xml:space="preserve">We're in a season of “Advent,” which means </w:t>
      </w:r>
      <w:r w:rsidR="00BF5C32" w:rsidRPr="00BF5C32">
        <w:rPr>
          <w:i/>
          <w:iCs/>
        </w:rPr>
        <w:t>arrival.</w:t>
      </w:r>
      <w:r w:rsidR="00BF5C32" w:rsidRPr="00BF5C32">
        <w:t xml:space="preserve"> John reminds us that Jesus has already come once — and He is certainly coming again. The question is: </w:t>
      </w:r>
      <w:r w:rsidR="00BF5C32" w:rsidRPr="00BF5C32">
        <w:rPr>
          <w:b/>
          <w:bCs/>
        </w:rPr>
        <w:t>Are we living in a way that prepares us for His return?</w:t>
      </w:r>
      <w:r w:rsidR="00BF5C32">
        <w:t xml:space="preserve"> </w:t>
      </w:r>
      <w:r w:rsidR="00BF5C32" w:rsidRPr="00BF5C32">
        <w:t xml:space="preserve">This week we’re talking about what it means to </w:t>
      </w:r>
      <w:r w:rsidR="00BF5C32" w:rsidRPr="00BF5C32">
        <w:rPr>
          <w:i/>
          <w:iCs/>
        </w:rPr>
        <w:t>abide in Christ</w:t>
      </w:r>
      <w:r w:rsidR="00BF5C32" w:rsidRPr="00BF5C32">
        <w:t xml:space="preserve"> and </w:t>
      </w:r>
      <w:r w:rsidR="00BF5C32" w:rsidRPr="00BF5C32">
        <w:rPr>
          <w:i/>
          <w:iCs/>
        </w:rPr>
        <w:t>practice righteousness</w:t>
      </w:r>
      <w:r w:rsidR="00BF5C32" w:rsidRPr="00BF5C32">
        <w:t xml:space="preserve"> as God’s children.</w:t>
      </w:r>
    </w:p>
    <w:p w14:paraId="4037EE55" w14:textId="77777777" w:rsidR="00814FF4" w:rsidRPr="00814FF4" w:rsidRDefault="00B374A0" w:rsidP="00814FF4">
      <w:r>
        <w:rPr>
          <w:noProof/>
        </w:rPr>
        <w:pict w14:anchorId="73103CCC">
          <v:rect id="_x0000_i1028" alt="" style="width:468pt;height:.05pt;mso-width-percent:0;mso-height-percent:0;mso-width-percent:0;mso-height-percent:0" o:hralign="center" o:hrstd="t" o:hr="t" fillcolor="#a0a0a0" stroked="f"/>
        </w:pict>
      </w:r>
    </w:p>
    <w:p w14:paraId="3CBF07A0" w14:textId="77777777" w:rsidR="00814FF4" w:rsidRDefault="00814FF4" w:rsidP="00814FF4">
      <w:pPr>
        <w:rPr>
          <w:b/>
          <w:bCs/>
        </w:rPr>
      </w:pPr>
      <w:r w:rsidRPr="00814FF4">
        <w:rPr>
          <w:b/>
          <w:bCs/>
        </w:rPr>
        <w:t>Discussion Questions</w:t>
      </w:r>
    </w:p>
    <w:p w14:paraId="07944950" w14:textId="77777777" w:rsidR="006960A7" w:rsidRDefault="006960A7" w:rsidP="00814FF4">
      <w:pPr>
        <w:rPr>
          <w:b/>
          <w:bCs/>
        </w:rPr>
      </w:pPr>
      <w:r>
        <w:rPr>
          <w:b/>
          <w:bCs/>
        </w:rPr>
        <w:t>CONNECT</w:t>
      </w:r>
    </w:p>
    <w:p w14:paraId="16F1A46D" w14:textId="0A3102A9" w:rsidR="00BF5C32" w:rsidRPr="00BF5C32" w:rsidRDefault="00BF5C32" w:rsidP="00BF5C32">
      <w:pPr>
        <w:pStyle w:val="ListParagraph"/>
        <w:numPr>
          <w:ilvl w:val="0"/>
          <w:numId w:val="1"/>
        </w:numPr>
      </w:pPr>
      <w:r w:rsidRPr="00BF5C32">
        <w:t xml:space="preserve">When Christmas starts creeping into stores, homes, and playlists, are you the </w:t>
      </w:r>
      <w:r w:rsidRPr="00BF5C32">
        <w:rPr>
          <w:i/>
          <w:iCs/>
        </w:rPr>
        <w:t>“YES! It’s here!”</w:t>
      </w:r>
      <w:r w:rsidRPr="00BF5C32">
        <w:t xml:space="preserve"> person or the </w:t>
      </w:r>
      <w:r w:rsidRPr="00BF5C32">
        <w:rPr>
          <w:i/>
          <w:iCs/>
        </w:rPr>
        <w:t>“Oh no… not yet.”</w:t>
      </w:r>
      <w:r w:rsidRPr="00BF5C32">
        <w:t xml:space="preserve"> person? Why?</w:t>
      </w:r>
    </w:p>
    <w:p w14:paraId="4F3DB0A1" w14:textId="62B99434" w:rsidR="00BF5C32" w:rsidRPr="00BF5C32" w:rsidRDefault="00BF5C32" w:rsidP="00BF5C32">
      <w:pPr>
        <w:pStyle w:val="ListParagraph"/>
        <w:numPr>
          <w:ilvl w:val="0"/>
          <w:numId w:val="1"/>
        </w:numPr>
      </w:pPr>
      <w:r w:rsidRPr="00BF5C32">
        <w:t>What’s something in your life that tends to sneak up on you because you weren’t prepared for it?</w:t>
      </w:r>
    </w:p>
    <w:p w14:paraId="0CADF1D3" w14:textId="6B19B024" w:rsidR="00BF5C32" w:rsidRPr="00BF5C32" w:rsidRDefault="00BF5C32" w:rsidP="00BF5C32">
      <w:pPr>
        <w:pStyle w:val="ListParagraph"/>
        <w:numPr>
          <w:ilvl w:val="0"/>
          <w:numId w:val="1"/>
        </w:numPr>
      </w:pPr>
      <w:r w:rsidRPr="00BF5C32">
        <w:t>Growing up, what was something you were told about God, faith, or Christianity that sounded almost true… but turned out not to be accurate?</w:t>
      </w:r>
    </w:p>
    <w:p w14:paraId="06B283D4" w14:textId="77777777" w:rsidR="00814FF4" w:rsidRPr="00814FF4" w:rsidRDefault="00B374A0" w:rsidP="00814FF4">
      <w:r>
        <w:rPr>
          <w:noProof/>
        </w:rPr>
        <w:pict w14:anchorId="3FF655C5">
          <v:rect id="_x0000_i1027" alt="" style="width:468pt;height:.05pt;mso-width-percent:0;mso-height-percent:0;mso-width-percent:0;mso-height-percent:0" o:hralign="center" o:hrstd="t" o:hr="t" fillcolor="#a0a0a0" stroked="f"/>
        </w:pict>
      </w:r>
    </w:p>
    <w:p w14:paraId="097815B7" w14:textId="77777777" w:rsidR="00814FF4" w:rsidRDefault="006960A7" w:rsidP="00814FF4">
      <w:pPr>
        <w:rPr>
          <w:b/>
          <w:bCs/>
        </w:rPr>
      </w:pPr>
      <w:r>
        <w:rPr>
          <w:b/>
          <w:bCs/>
        </w:rPr>
        <w:t>DISCOVER</w:t>
      </w:r>
    </w:p>
    <w:p w14:paraId="296EED37" w14:textId="77777777" w:rsidR="00BF5C32" w:rsidRDefault="006960A7" w:rsidP="00BF5C32">
      <w:pPr>
        <w:rPr>
          <w:b/>
          <w:bCs/>
          <w:i/>
          <w:iCs/>
        </w:rPr>
      </w:pPr>
      <w:r>
        <w:rPr>
          <w:b/>
          <w:bCs/>
          <w:i/>
          <w:iCs/>
        </w:rPr>
        <w:t xml:space="preserve">Read </w:t>
      </w:r>
      <w:r w:rsidR="00983BF6">
        <w:rPr>
          <w:b/>
          <w:bCs/>
          <w:i/>
          <w:iCs/>
        </w:rPr>
        <w:t xml:space="preserve">1 John </w:t>
      </w:r>
      <w:r w:rsidR="00CD3EB3">
        <w:rPr>
          <w:b/>
          <w:bCs/>
          <w:i/>
          <w:iCs/>
        </w:rPr>
        <w:t>2:</w:t>
      </w:r>
      <w:r w:rsidR="00BF5C32">
        <w:rPr>
          <w:b/>
          <w:bCs/>
          <w:i/>
          <w:iCs/>
        </w:rPr>
        <w:t>28-3:10</w:t>
      </w:r>
      <w:r w:rsidR="00821686">
        <w:rPr>
          <w:b/>
          <w:bCs/>
          <w:i/>
          <w:iCs/>
        </w:rPr>
        <w:t xml:space="preserve"> </w:t>
      </w:r>
      <w:r w:rsidR="00983BF6">
        <w:rPr>
          <w:b/>
          <w:bCs/>
          <w:i/>
          <w:iCs/>
        </w:rPr>
        <w:t xml:space="preserve">together </w:t>
      </w:r>
    </w:p>
    <w:p w14:paraId="2B1B47A6" w14:textId="7402F5BF" w:rsidR="00BF5C32" w:rsidRPr="00BF5C32" w:rsidRDefault="00BF5C32" w:rsidP="00BF5C32">
      <w:pPr>
        <w:pStyle w:val="ListParagraph"/>
        <w:numPr>
          <w:ilvl w:val="0"/>
          <w:numId w:val="1"/>
        </w:numPr>
      </w:pPr>
      <w:r w:rsidRPr="00BF5C32">
        <w:t>What stood out to you from this passage or from the sermon?</w:t>
      </w:r>
    </w:p>
    <w:p w14:paraId="50987808" w14:textId="588A91BA" w:rsidR="00BF5C32" w:rsidRDefault="00BF5C32" w:rsidP="00BF5C32">
      <w:pPr>
        <w:pStyle w:val="ListParagraph"/>
        <w:numPr>
          <w:ilvl w:val="0"/>
          <w:numId w:val="1"/>
        </w:numPr>
      </w:pPr>
      <w:r w:rsidRPr="00BF5C32">
        <w:t>Which word or phrase felt the most personal or challenging?</w:t>
      </w:r>
    </w:p>
    <w:p w14:paraId="175BE846" w14:textId="491F3BFF" w:rsidR="00BF5C32" w:rsidRDefault="00BF5C32" w:rsidP="00BF5C32">
      <w:pPr>
        <w:pStyle w:val="ListParagraph"/>
        <w:numPr>
          <w:ilvl w:val="0"/>
          <w:numId w:val="1"/>
        </w:numPr>
      </w:pPr>
      <w:r>
        <w:t xml:space="preserve">Again, John is telling us to abide. Last week, we talked about why abiding is important for our daily walk with Jesus, but why is John associating the idea with Christ’s return? Explain. </w:t>
      </w:r>
    </w:p>
    <w:p w14:paraId="0CD15C19" w14:textId="0B473D28" w:rsidR="00BF5C32" w:rsidRDefault="00BF5C32" w:rsidP="00BF5C32">
      <w:pPr>
        <w:pStyle w:val="ListParagraph"/>
        <w:numPr>
          <w:ilvl w:val="0"/>
          <w:numId w:val="1"/>
        </w:numPr>
      </w:pPr>
      <w:r>
        <w:t xml:space="preserve">In v. 3:1-3, John looks at the fact that God calls us His children to reveal a new facet of His love for us. How does this way of relating to God help us understand His love a little differently? </w:t>
      </w:r>
    </w:p>
    <w:p w14:paraId="2F6F140D" w14:textId="31DFF5DB" w:rsidR="00BF5C32" w:rsidRDefault="00BF5C32" w:rsidP="00BF5C32">
      <w:pPr>
        <w:pStyle w:val="ListParagraph"/>
        <w:numPr>
          <w:ilvl w:val="0"/>
          <w:numId w:val="1"/>
        </w:numPr>
      </w:pPr>
      <w:r>
        <w:t xml:space="preserve">Think about the way a good parent loves their child. As a group, list 10 ways that this could help us understand how God loves us. (In other words, what are the traits of a loving parent?) </w:t>
      </w:r>
    </w:p>
    <w:p w14:paraId="59CC890F" w14:textId="77777777" w:rsidR="00BF5C32" w:rsidRDefault="00BF5C32" w:rsidP="00BF5C32">
      <w:pPr>
        <w:pStyle w:val="ListParagraph"/>
        <w:numPr>
          <w:ilvl w:val="0"/>
          <w:numId w:val="1"/>
        </w:numPr>
      </w:pPr>
      <w:r>
        <w:t>The word “practice” can mean a lot. What does John mean when he says to “practice” righteousness or “practice” sin?</w:t>
      </w:r>
    </w:p>
    <w:p w14:paraId="637229D9" w14:textId="0B55AE65" w:rsidR="00814FF4" w:rsidRPr="00BF5C32" w:rsidRDefault="00BF5C32" w:rsidP="00BF5C32">
      <w:r>
        <w:rPr>
          <w:b/>
          <w:bCs/>
        </w:rPr>
        <w:lastRenderedPageBreak/>
        <w:t>REFLECTION</w:t>
      </w:r>
    </w:p>
    <w:p w14:paraId="0231CD5B" w14:textId="3CEE8790" w:rsidR="00821686" w:rsidRDefault="00BF5C32" w:rsidP="00821686">
      <w:pPr>
        <w:pStyle w:val="ListParagraph"/>
        <w:numPr>
          <w:ilvl w:val="0"/>
          <w:numId w:val="1"/>
        </w:numPr>
      </w:pPr>
      <w:r>
        <w:t xml:space="preserve">When you think about Jesus returning, do you feel excited, uncertain, or nervous? Why do you think that is? </w:t>
      </w:r>
    </w:p>
    <w:p w14:paraId="58C4F720" w14:textId="0A7B0A79" w:rsidR="007362EA" w:rsidRDefault="007362EA" w:rsidP="007362EA">
      <w:pPr>
        <w:pStyle w:val="ListParagraph"/>
        <w:numPr>
          <w:ilvl w:val="1"/>
          <w:numId w:val="1"/>
        </w:numPr>
      </w:pPr>
      <w:r>
        <w:t xml:space="preserve">If Jesus came back today, do you think you would shrink back in shame or step forward in confidence? </w:t>
      </w:r>
    </w:p>
    <w:p w14:paraId="0D2FA0FD" w14:textId="77777777" w:rsidR="00940BF6" w:rsidRPr="00814FF4" w:rsidRDefault="00B374A0" w:rsidP="00940BF6">
      <w:r>
        <w:rPr>
          <w:noProof/>
        </w:rPr>
        <w:pict w14:anchorId="16C2DD30">
          <v:rect id="_x0000_i1026" alt="" style="width:468pt;height:.05pt;mso-width-percent:0;mso-height-percent:0;mso-width-percent:0;mso-height-percent:0" o:hralign="center" o:hrstd="t" o:hr="t" fillcolor="#a0a0a0" stroked="f"/>
        </w:pict>
      </w:r>
    </w:p>
    <w:p w14:paraId="773FCF37" w14:textId="591DFCCD" w:rsidR="00940BF6" w:rsidRPr="00814FF4" w:rsidRDefault="00940BF6" w:rsidP="00940BF6">
      <w:pPr>
        <w:rPr>
          <w:b/>
          <w:bCs/>
        </w:rPr>
      </w:pPr>
      <w:r>
        <w:rPr>
          <w:b/>
          <w:bCs/>
        </w:rPr>
        <w:t>GROUP PRAYER</w:t>
      </w:r>
      <w:r w:rsidR="003F7941">
        <w:rPr>
          <w:b/>
          <w:bCs/>
        </w:rPr>
        <w:t xml:space="preserve"> </w:t>
      </w:r>
    </w:p>
    <w:p w14:paraId="1383EDA9" w14:textId="3858E855" w:rsidR="00821686" w:rsidRDefault="007362EA" w:rsidP="00821686">
      <w:r>
        <w:t xml:space="preserve">This week, we are going to tie our prayer requests to what we’ve been talking about: </w:t>
      </w:r>
    </w:p>
    <w:p w14:paraId="670201DD" w14:textId="6D02A5EF" w:rsidR="007362EA" w:rsidRDefault="007362EA" w:rsidP="007362EA">
      <w:pPr>
        <w:pStyle w:val="ListParagraph"/>
        <w:numPr>
          <w:ilvl w:val="0"/>
          <w:numId w:val="1"/>
        </w:numPr>
      </w:pPr>
      <w:r>
        <w:t>In hindsight, were there any opportunities to practice righteousness in the past week</w:t>
      </w:r>
      <w:r>
        <w:t xml:space="preserve"> where you dropped the ball</w:t>
      </w:r>
      <w:r>
        <w:t xml:space="preserve">? </w:t>
      </w:r>
    </w:p>
    <w:p w14:paraId="6D67DECC" w14:textId="1AC29AAD" w:rsidR="007362EA" w:rsidRDefault="007362EA" w:rsidP="007362EA">
      <w:pPr>
        <w:pStyle w:val="ListParagraph"/>
        <w:numPr>
          <w:ilvl w:val="0"/>
          <w:numId w:val="1"/>
        </w:numPr>
      </w:pPr>
      <w:r>
        <w:t xml:space="preserve">Are there any opportunities coming up soon where your righteousness could be tested? This could be a prime chance to intentionally choose to live the life God would have you live. </w:t>
      </w:r>
    </w:p>
    <w:p w14:paraId="3766BAAF" w14:textId="475BFFE4" w:rsidR="007362EA" w:rsidRPr="00821686" w:rsidRDefault="007362EA" w:rsidP="00821686">
      <w:pPr>
        <w:pStyle w:val="ListParagraph"/>
        <w:numPr>
          <w:ilvl w:val="1"/>
          <w:numId w:val="1"/>
        </w:numPr>
      </w:pPr>
      <w:r>
        <w:t xml:space="preserve">Pray that through each of these situations, we would live and walk in the way of righteousness over sinfulness. </w:t>
      </w:r>
    </w:p>
    <w:p w14:paraId="6FF8FB57" w14:textId="77777777" w:rsidR="00940BF6" w:rsidRPr="00814FF4" w:rsidRDefault="00B374A0" w:rsidP="00940BF6">
      <w:r>
        <w:rPr>
          <w:noProof/>
        </w:rPr>
        <w:pict w14:anchorId="5EB9B556">
          <v:rect id="_x0000_i1025" alt="" style="width:468pt;height:.05pt;mso-width-percent:0;mso-height-percent:0;mso-width-percent:0;mso-height-percent:0" o:hralign="center" o:hrstd="t" o:hr="t" fillcolor="#a0a0a0" stroked="f"/>
        </w:pict>
      </w:r>
    </w:p>
    <w:p w14:paraId="3DCF3164" w14:textId="77777777" w:rsidR="00940BF6" w:rsidRDefault="00940BF6" w:rsidP="00940BF6">
      <w:pPr>
        <w:rPr>
          <w:b/>
          <w:bCs/>
        </w:rPr>
      </w:pPr>
      <w:r>
        <w:rPr>
          <w:b/>
          <w:bCs/>
        </w:rPr>
        <w:t>CLOSING</w:t>
      </w:r>
    </w:p>
    <w:p w14:paraId="2B488F7B" w14:textId="77777777" w:rsidR="007362EA" w:rsidRDefault="007362EA" w:rsidP="00940BF6">
      <w:pPr>
        <w:rPr>
          <w:b/>
          <w:bCs/>
        </w:rPr>
      </w:pPr>
    </w:p>
    <w:p w14:paraId="530B940E" w14:textId="41A6F119" w:rsidR="007362EA" w:rsidRPr="007362EA" w:rsidRDefault="007362EA" w:rsidP="007362EA">
      <w:pPr>
        <w:pStyle w:val="ListParagraph"/>
        <w:numPr>
          <w:ilvl w:val="0"/>
          <w:numId w:val="29"/>
        </w:numPr>
      </w:pPr>
      <w:r w:rsidRPr="007362EA">
        <w:t>End by reminding the group:</w:t>
      </w:r>
      <w:r>
        <w:t xml:space="preserve"> </w:t>
      </w:r>
      <w:r w:rsidRPr="007362EA">
        <w:t xml:space="preserve">We are God’s children </w:t>
      </w:r>
      <w:r w:rsidRPr="007362EA">
        <w:rPr>
          <w:i/>
          <w:iCs/>
        </w:rPr>
        <w:t>now</w:t>
      </w:r>
      <w:r w:rsidRPr="007362EA">
        <w:t>, and we are becoming who we will one day fully be when we see Him face to face.</w:t>
      </w:r>
      <w:r>
        <w:t xml:space="preserve"> </w:t>
      </w:r>
      <w:r w:rsidRPr="007362EA">
        <w:t>Until then — keep abiding, keep practicing, keep becoming.</w:t>
      </w:r>
    </w:p>
    <w:p w14:paraId="3AEC5881" w14:textId="46BACF28" w:rsidR="00821686" w:rsidRPr="00821686" w:rsidRDefault="00821686" w:rsidP="00821686">
      <w:pPr>
        <w:pStyle w:val="ListParagraph"/>
        <w:numPr>
          <w:ilvl w:val="0"/>
          <w:numId w:val="26"/>
        </w:numPr>
      </w:pPr>
      <w:r w:rsidRPr="00821686">
        <w:t xml:space="preserve">Preview next week’s passage: </w:t>
      </w:r>
      <w:r w:rsidRPr="00821686">
        <w:rPr>
          <w:b/>
          <w:bCs/>
        </w:rPr>
        <w:t xml:space="preserve">1 John </w:t>
      </w:r>
      <w:r w:rsidR="007362EA">
        <w:rPr>
          <w:b/>
          <w:bCs/>
        </w:rPr>
        <w:t>3:11-24</w:t>
      </w:r>
    </w:p>
    <w:p w14:paraId="026FB80A" w14:textId="127F7262" w:rsidR="002F03A5" w:rsidRDefault="002F03A5" w:rsidP="00821686">
      <w:r>
        <w:t xml:space="preserve"> </w:t>
      </w:r>
    </w:p>
    <w:sectPr w:rsidR="002F03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F46"/>
    <w:multiLevelType w:val="multilevel"/>
    <w:tmpl w:val="BCBE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0BFB"/>
    <w:multiLevelType w:val="multilevel"/>
    <w:tmpl w:val="AA08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D7C40"/>
    <w:multiLevelType w:val="multilevel"/>
    <w:tmpl w:val="13AAB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2749F"/>
    <w:multiLevelType w:val="multilevel"/>
    <w:tmpl w:val="A6DCF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A03F86"/>
    <w:multiLevelType w:val="multilevel"/>
    <w:tmpl w:val="4BD6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14D60"/>
    <w:multiLevelType w:val="multilevel"/>
    <w:tmpl w:val="3BBE5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A173C"/>
    <w:multiLevelType w:val="multilevel"/>
    <w:tmpl w:val="4BD6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15FCA"/>
    <w:multiLevelType w:val="hybridMultilevel"/>
    <w:tmpl w:val="41D8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920AC"/>
    <w:multiLevelType w:val="hybridMultilevel"/>
    <w:tmpl w:val="4EF0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815B6"/>
    <w:multiLevelType w:val="hybridMultilevel"/>
    <w:tmpl w:val="1BCA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36BBE"/>
    <w:multiLevelType w:val="multilevel"/>
    <w:tmpl w:val="4BD6D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D93B89"/>
    <w:multiLevelType w:val="hybridMultilevel"/>
    <w:tmpl w:val="8F60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C78A4"/>
    <w:multiLevelType w:val="hybridMultilevel"/>
    <w:tmpl w:val="E478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329ED"/>
    <w:multiLevelType w:val="multilevel"/>
    <w:tmpl w:val="6BF0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077B7"/>
    <w:multiLevelType w:val="multilevel"/>
    <w:tmpl w:val="DE226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93971"/>
    <w:multiLevelType w:val="hybridMultilevel"/>
    <w:tmpl w:val="C8C83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52062F"/>
    <w:multiLevelType w:val="hybridMultilevel"/>
    <w:tmpl w:val="D484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04AE9"/>
    <w:multiLevelType w:val="hybridMultilevel"/>
    <w:tmpl w:val="0556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01E89"/>
    <w:multiLevelType w:val="multilevel"/>
    <w:tmpl w:val="4BD6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553D6A"/>
    <w:multiLevelType w:val="hybridMultilevel"/>
    <w:tmpl w:val="9ECC91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A6A08"/>
    <w:multiLevelType w:val="hybridMultilevel"/>
    <w:tmpl w:val="FB52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DE6DBE"/>
    <w:multiLevelType w:val="hybridMultilevel"/>
    <w:tmpl w:val="A204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84D86"/>
    <w:multiLevelType w:val="hybridMultilevel"/>
    <w:tmpl w:val="C45CA9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C42073"/>
    <w:multiLevelType w:val="hybridMultilevel"/>
    <w:tmpl w:val="244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95A66"/>
    <w:multiLevelType w:val="hybridMultilevel"/>
    <w:tmpl w:val="7B944C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A27CB1"/>
    <w:multiLevelType w:val="hybridMultilevel"/>
    <w:tmpl w:val="78DE62D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B1D170B"/>
    <w:multiLevelType w:val="multilevel"/>
    <w:tmpl w:val="7BB2D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C0D4D"/>
    <w:multiLevelType w:val="hybridMultilevel"/>
    <w:tmpl w:val="DE28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07BE9"/>
    <w:multiLevelType w:val="hybridMultilevel"/>
    <w:tmpl w:val="DBF8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79845">
    <w:abstractNumId w:val="10"/>
  </w:num>
  <w:num w:numId="2" w16cid:durableId="347365964">
    <w:abstractNumId w:val="3"/>
  </w:num>
  <w:num w:numId="3" w16cid:durableId="1097944578">
    <w:abstractNumId w:val="14"/>
  </w:num>
  <w:num w:numId="4" w16cid:durableId="1574126164">
    <w:abstractNumId w:val="26"/>
  </w:num>
  <w:num w:numId="5" w16cid:durableId="465392594">
    <w:abstractNumId w:val="13"/>
  </w:num>
  <w:num w:numId="6" w16cid:durableId="116220580">
    <w:abstractNumId w:val="20"/>
  </w:num>
  <w:num w:numId="7" w16cid:durableId="1434282866">
    <w:abstractNumId w:val="25"/>
  </w:num>
  <w:num w:numId="8" w16cid:durableId="524252330">
    <w:abstractNumId w:val="27"/>
  </w:num>
  <w:num w:numId="9" w16cid:durableId="2092004445">
    <w:abstractNumId w:val="23"/>
  </w:num>
  <w:num w:numId="10" w16cid:durableId="1930385292">
    <w:abstractNumId w:val="28"/>
  </w:num>
  <w:num w:numId="11" w16cid:durableId="1550068910">
    <w:abstractNumId w:val="21"/>
  </w:num>
  <w:num w:numId="12" w16cid:durableId="1469277232">
    <w:abstractNumId w:val="17"/>
  </w:num>
  <w:num w:numId="13" w16cid:durableId="751975628">
    <w:abstractNumId w:val="7"/>
  </w:num>
  <w:num w:numId="14" w16cid:durableId="1711491919">
    <w:abstractNumId w:val="16"/>
  </w:num>
  <w:num w:numId="15" w16cid:durableId="537084193">
    <w:abstractNumId w:val="5"/>
  </w:num>
  <w:num w:numId="16" w16cid:durableId="561258859">
    <w:abstractNumId w:val="15"/>
  </w:num>
  <w:num w:numId="17" w16cid:durableId="131949837">
    <w:abstractNumId w:val="24"/>
  </w:num>
  <w:num w:numId="18" w16cid:durableId="2011718661">
    <w:abstractNumId w:val="19"/>
  </w:num>
  <w:num w:numId="19" w16cid:durableId="1441412568">
    <w:abstractNumId w:val="1"/>
  </w:num>
  <w:num w:numId="20" w16cid:durableId="82844665">
    <w:abstractNumId w:val="22"/>
  </w:num>
  <w:num w:numId="21" w16cid:durableId="1789622172">
    <w:abstractNumId w:val="2"/>
  </w:num>
  <w:num w:numId="22" w16cid:durableId="1175457720">
    <w:abstractNumId w:val="11"/>
  </w:num>
  <w:num w:numId="23" w16cid:durableId="858927634">
    <w:abstractNumId w:val="9"/>
  </w:num>
  <w:num w:numId="24" w16cid:durableId="408313422">
    <w:abstractNumId w:val="12"/>
  </w:num>
  <w:num w:numId="25" w16cid:durableId="1141382262">
    <w:abstractNumId w:val="0"/>
  </w:num>
  <w:num w:numId="26" w16cid:durableId="129439592">
    <w:abstractNumId w:val="8"/>
  </w:num>
  <w:num w:numId="27" w16cid:durableId="516701431">
    <w:abstractNumId w:val="4"/>
  </w:num>
  <w:num w:numId="28" w16cid:durableId="1973316970">
    <w:abstractNumId w:val="18"/>
  </w:num>
  <w:num w:numId="29" w16cid:durableId="520165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C3C"/>
    <w:rsid w:val="00102F92"/>
    <w:rsid w:val="00182AF2"/>
    <w:rsid w:val="00206BED"/>
    <w:rsid w:val="00233C8F"/>
    <w:rsid w:val="002F03A5"/>
    <w:rsid w:val="003170C4"/>
    <w:rsid w:val="00394533"/>
    <w:rsid w:val="003F7941"/>
    <w:rsid w:val="00554286"/>
    <w:rsid w:val="0064662C"/>
    <w:rsid w:val="0065617C"/>
    <w:rsid w:val="006960A7"/>
    <w:rsid w:val="007022E3"/>
    <w:rsid w:val="007362EA"/>
    <w:rsid w:val="00763C3C"/>
    <w:rsid w:val="007E63DF"/>
    <w:rsid w:val="00814FF4"/>
    <w:rsid w:val="00821686"/>
    <w:rsid w:val="0086229F"/>
    <w:rsid w:val="008855F8"/>
    <w:rsid w:val="00932D73"/>
    <w:rsid w:val="00940BF6"/>
    <w:rsid w:val="00983BF1"/>
    <w:rsid w:val="00983BF6"/>
    <w:rsid w:val="00B374A0"/>
    <w:rsid w:val="00BA1006"/>
    <w:rsid w:val="00BA5ECE"/>
    <w:rsid w:val="00BF5C32"/>
    <w:rsid w:val="00CD3EB3"/>
    <w:rsid w:val="00CD56F2"/>
    <w:rsid w:val="00CE67F4"/>
    <w:rsid w:val="00D353C3"/>
    <w:rsid w:val="00DC7B88"/>
    <w:rsid w:val="00ED209D"/>
    <w:rsid w:val="00F14818"/>
    <w:rsid w:val="00FA1FBF"/>
    <w:rsid w:val="00FC0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057F8"/>
  <w15:chartTrackingRefBased/>
  <w15:docId w15:val="{96651D18-B478-6549-88BC-118BFA19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F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4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4F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4F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4F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4FF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4FF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4FF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4FF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F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4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4F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4F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4F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4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4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4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4FF4"/>
    <w:rPr>
      <w:rFonts w:eastAsiaTheme="majorEastAsia" w:cstheme="majorBidi"/>
      <w:color w:val="272727" w:themeColor="text1" w:themeTint="D8"/>
    </w:rPr>
  </w:style>
  <w:style w:type="paragraph" w:styleId="Title">
    <w:name w:val="Title"/>
    <w:basedOn w:val="Normal"/>
    <w:next w:val="Normal"/>
    <w:link w:val="TitleChar"/>
    <w:uiPriority w:val="10"/>
    <w:qFormat/>
    <w:rsid w:val="00814FF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FF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4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4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14FF4"/>
    <w:rPr>
      <w:i/>
      <w:iCs/>
      <w:color w:val="404040" w:themeColor="text1" w:themeTint="BF"/>
    </w:rPr>
  </w:style>
  <w:style w:type="paragraph" w:styleId="ListParagraph">
    <w:name w:val="List Paragraph"/>
    <w:basedOn w:val="Normal"/>
    <w:uiPriority w:val="34"/>
    <w:qFormat/>
    <w:rsid w:val="00814FF4"/>
    <w:pPr>
      <w:ind w:left="720"/>
      <w:contextualSpacing/>
    </w:pPr>
  </w:style>
  <w:style w:type="character" w:styleId="IntenseEmphasis">
    <w:name w:val="Intense Emphasis"/>
    <w:basedOn w:val="DefaultParagraphFont"/>
    <w:uiPriority w:val="21"/>
    <w:qFormat/>
    <w:rsid w:val="00814FF4"/>
    <w:rPr>
      <w:i/>
      <w:iCs/>
      <w:color w:val="0F4761" w:themeColor="accent1" w:themeShade="BF"/>
    </w:rPr>
  </w:style>
  <w:style w:type="paragraph" w:styleId="IntenseQuote">
    <w:name w:val="Intense Quote"/>
    <w:basedOn w:val="Normal"/>
    <w:next w:val="Normal"/>
    <w:link w:val="IntenseQuoteChar"/>
    <w:uiPriority w:val="30"/>
    <w:qFormat/>
    <w:rsid w:val="00814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4FF4"/>
    <w:rPr>
      <w:i/>
      <w:iCs/>
      <w:color w:val="0F4761" w:themeColor="accent1" w:themeShade="BF"/>
    </w:rPr>
  </w:style>
  <w:style w:type="character" w:styleId="IntenseReference">
    <w:name w:val="Intense Reference"/>
    <w:basedOn w:val="DefaultParagraphFont"/>
    <w:uiPriority w:val="32"/>
    <w:qFormat/>
    <w:rsid w:val="00814FF4"/>
    <w:rPr>
      <w:b/>
      <w:bCs/>
      <w:smallCaps/>
      <w:color w:val="0F4761" w:themeColor="accent1" w:themeShade="BF"/>
      <w:spacing w:val="5"/>
    </w:rPr>
  </w:style>
  <w:style w:type="character" w:styleId="Strong">
    <w:name w:val="Strong"/>
    <w:basedOn w:val="DefaultParagraphFont"/>
    <w:uiPriority w:val="22"/>
    <w:qFormat/>
    <w:rsid w:val="00983BF6"/>
    <w:rPr>
      <w:b/>
      <w:bCs/>
    </w:rPr>
  </w:style>
  <w:style w:type="character" w:styleId="Hyperlink">
    <w:name w:val="Hyperlink"/>
    <w:basedOn w:val="DefaultParagraphFont"/>
    <w:uiPriority w:val="99"/>
    <w:unhideWhenUsed/>
    <w:rsid w:val="00182AF2"/>
    <w:rPr>
      <w:color w:val="467886" w:themeColor="hyperlink"/>
      <w:u w:val="single"/>
    </w:rPr>
  </w:style>
  <w:style w:type="character" w:styleId="UnresolvedMention">
    <w:name w:val="Unresolved Mention"/>
    <w:basedOn w:val="DefaultParagraphFont"/>
    <w:uiPriority w:val="99"/>
    <w:semiHidden/>
    <w:unhideWhenUsed/>
    <w:rsid w:val="00182AF2"/>
    <w:rPr>
      <w:color w:val="605E5C"/>
      <w:shd w:val="clear" w:color="auto" w:fill="E1DFDD"/>
    </w:rPr>
  </w:style>
  <w:style w:type="paragraph" w:styleId="NormalWeb">
    <w:name w:val="Normal (Web)"/>
    <w:basedOn w:val="Normal"/>
    <w:uiPriority w:val="99"/>
    <w:semiHidden/>
    <w:unhideWhenUsed/>
    <w:rsid w:val="00BF5C32"/>
    <w:rPr>
      <w:rFonts w:ascii="Times New Roman" w:hAnsi="Times New Roman" w:cs="Times New Roman"/>
    </w:rPr>
  </w:style>
  <w:style w:type="character" w:styleId="Emphasis">
    <w:name w:val="Emphasis"/>
    <w:basedOn w:val="DefaultParagraphFont"/>
    <w:uiPriority w:val="20"/>
    <w:qFormat/>
    <w:rsid w:val="007362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3598">
      <w:bodyDiv w:val="1"/>
      <w:marLeft w:val="0"/>
      <w:marRight w:val="0"/>
      <w:marTop w:val="0"/>
      <w:marBottom w:val="0"/>
      <w:divBdr>
        <w:top w:val="none" w:sz="0" w:space="0" w:color="auto"/>
        <w:left w:val="none" w:sz="0" w:space="0" w:color="auto"/>
        <w:bottom w:val="none" w:sz="0" w:space="0" w:color="auto"/>
        <w:right w:val="none" w:sz="0" w:space="0" w:color="auto"/>
      </w:divBdr>
      <w:divsChild>
        <w:div w:id="862086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3740">
      <w:bodyDiv w:val="1"/>
      <w:marLeft w:val="0"/>
      <w:marRight w:val="0"/>
      <w:marTop w:val="0"/>
      <w:marBottom w:val="0"/>
      <w:divBdr>
        <w:top w:val="none" w:sz="0" w:space="0" w:color="auto"/>
        <w:left w:val="none" w:sz="0" w:space="0" w:color="auto"/>
        <w:bottom w:val="none" w:sz="0" w:space="0" w:color="auto"/>
        <w:right w:val="none" w:sz="0" w:space="0" w:color="auto"/>
      </w:divBdr>
      <w:divsChild>
        <w:div w:id="1294946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4393060">
      <w:bodyDiv w:val="1"/>
      <w:marLeft w:val="0"/>
      <w:marRight w:val="0"/>
      <w:marTop w:val="0"/>
      <w:marBottom w:val="0"/>
      <w:divBdr>
        <w:top w:val="none" w:sz="0" w:space="0" w:color="auto"/>
        <w:left w:val="none" w:sz="0" w:space="0" w:color="auto"/>
        <w:bottom w:val="none" w:sz="0" w:space="0" w:color="auto"/>
        <w:right w:val="none" w:sz="0" w:space="0" w:color="auto"/>
      </w:divBdr>
      <w:divsChild>
        <w:div w:id="457381848">
          <w:marLeft w:val="0"/>
          <w:marRight w:val="0"/>
          <w:marTop w:val="0"/>
          <w:marBottom w:val="0"/>
          <w:divBdr>
            <w:top w:val="none" w:sz="0" w:space="0" w:color="auto"/>
            <w:left w:val="none" w:sz="0" w:space="0" w:color="auto"/>
            <w:bottom w:val="none" w:sz="0" w:space="0" w:color="auto"/>
            <w:right w:val="none" w:sz="0" w:space="0" w:color="auto"/>
          </w:divBdr>
          <w:divsChild>
            <w:div w:id="59984248">
              <w:marLeft w:val="0"/>
              <w:marRight w:val="0"/>
              <w:marTop w:val="0"/>
              <w:marBottom w:val="0"/>
              <w:divBdr>
                <w:top w:val="none" w:sz="0" w:space="0" w:color="auto"/>
                <w:left w:val="none" w:sz="0" w:space="0" w:color="auto"/>
                <w:bottom w:val="none" w:sz="0" w:space="0" w:color="auto"/>
                <w:right w:val="none" w:sz="0" w:space="0" w:color="auto"/>
              </w:divBdr>
              <w:divsChild>
                <w:div w:id="1834835791">
                  <w:marLeft w:val="0"/>
                  <w:marRight w:val="0"/>
                  <w:marTop w:val="0"/>
                  <w:marBottom w:val="0"/>
                  <w:divBdr>
                    <w:top w:val="none" w:sz="0" w:space="0" w:color="auto"/>
                    <w:left w:val="none" w:sz="0" w:space="0" w:color="auto"/>
                    <w:bottom w:val="none" w:sz="0" w:space="0" w:color="auto"/>
                    <w:right w:val="none" w:sz="0" w:space="0" w:color="auto"/>
                  </w:divBdr>
                  <w:divsChild>
                    <w:div w:id="15499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7947">
      <w:bodyDiv w:val="1"/>
      <w:marLeft w:val="0"/>
      <w:marRight w:val="0"/>
      <w:marTop w:val="0"/>
      <w:marBottom w:val="0"/>
      <w:divBdr>
        <w:top w:val="none" w:sz="0" w:space="0" w:color="auto"/>
        <w:left w:val="none" w:sz="0" w:space="0" w:color="auto"/>
        <w:bottom w:val="none" w:sz="0" w:space="0" w:color="auto"/>
        <w:right w:val="none" w:sz="0" w:space="0" w:color="auto"/>
      </w:divBdr>
      <w:divsChild>
        <w:div w:id="797407093">
          <w:marLeft w:val="0"/>
          <w:marRight w:val="0"/>
          <w:marTop w:val="0"/>
          <w:marBottom w:val="0"/>
          <w:divBdr>
            <w:top w:val="none" w:sz="0" w:space="0" w:color="auto"/>
            <w:left w:val="none" w:sz="0" w:space="0" w:color="auto"/>
            <w:bottom w:val="none" w:sz="0" w:space="0" w:color="auto"/>
            <w:right w:val="none" w:sz="0" w:space="0" w:color="auto"/>
          </w:divBdr>
          <w:divsChild>
            <w:div w:id="669060108">
              <w:marLeft w:val="0"/>
              <w:marRight w:val="0"/>
              <w:marTop w:val="0"/>
              <w:marBottom w:val="0"/>
              <w:divBdr>
                <w:top w:val="none" w:sz="0" w:space="0" w:color="auto"/>
                <w:left w:val="none" w:sz="0" w:space="0" w:color="auto"/>
                <w:bottom w:val="none" w:sz="0" w:space="0" w:color="auto"/>
                <w:right w:val="none" w:sz="0" w:space="0" w:color="auto"/>
              </w:divBdr>
              <w:divsChild>
                <w:div w:id="1455518379">
                  <w:marLeft w:val="0"/>
                  <w:marRight w:val="0"/>
                  <w:marTop w:val="0"/>
                  <w:marBottom w:val="0"/>
                  <w:divBdr>
                    <w:top w:val="none" w:sz="0" w:space="0" w:color="auto"/>
                    <w:left w:val="none" w:sz="0" w:space="0" w:color="auto"/>
                    <w:bottom w:val="none" w:sz="0" w:space="0" w:color="auto"/>
                    <w:right w:val="none" w:sz="0" w:space="0" w:color="auto"/>
                  </w:divBdr>
                  <w:divsChild>
                    <w:div w:id="15858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yren/Library/Group%20Containers/UBF8T346G9.Office/User%20Content.localized/Templates.localized/MBC%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MBC Updated.dotx</Template>
  <TotalTime>0</TotalTime>
  <Pages>2</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Ayren Nelson</cp:lastModifiedBy>
  <cp:revision>2</cp:revision>
  <dcterms:created xsi:type="dcterms:W3CDTF">2025-11-15T16:22:00Z</dcterms:created>
  <dcterms:modified xsi:type="dcterms:W3CDTF">2025-11-15T16:22:00Z</dcterms:modified>
</cp:coreProperties>
</file>